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B14B4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594B14B5" w14:textId="77777777" w:rsidR="00F90453" w:rsidRDefault="001E4DA1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594B14B8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B6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B7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594B14BB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B9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BA" w14:textId="77777777"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14:paraId="594B14BE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BC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36065D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36065D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BD" w14:textId="146444BC" w:rsidR="00222867" w:rsidRDefault="00D35332" w:rsidP="006A14A3">
            <w:r>
              <w:t>18.9.2023</w:t>
            </w:r>
          </w:p>
        </w:tc>
      </w:tr>
    </w:tbl>
    <w:p w14:paraId="594B14BF" w14:textId="77777777" w:rsidR="00332AFB" w:rsidRDefault="001E4DA1" w:rsidP="00222867">
      <w:pPr>
        <w:rPr>
          <w:rtl/>
        </w:rPr>
      </w:pPr>
    </w:p>
    <w:p w14:paraId="594B14C0" w14:textId="77777777" w:rsidR="00222867" w:rsidRDefault="001E4DA1" w:rsidP="00222867">
      <w:pPr>
        <w:rPr>
          <w:rtl/>
        </w:rPr>
      </w:pPr>
    </w:p>
    <w:p w14:paraId="594B14C1" w14:textId="77777777" w:rsidR="00222867" w:rsidRDefault="001E4DA1" w:rsidP="00222867">
      <w:pPr>
        <w:rPr>
          <w:rtl/>
        </w:rPr>
      </w:pPr>
    </w:p>
    <w:p w14:paraId="594B14C2" w14:textId="77777777" w:rsidR="00222867" w:rsidRDefault="001E4DA1" w:rsidP="00222867">
      <w:pPr>
        <w:rPr>
          <w:rtl/>
        </w:rPr>
      </w:pPr>
    </w:p>
    <w:p w14:paraId="594B14C3" w14:textId="77777777" w:rsidR="00222867" w:rsidRDefault="001E4DA1" w:rsidP="00222867">
      <w:pPr>
        <w:rPr>
          <w:rtl/>
        </w:rPr>
      </w:pPr>
    </w:p>
    <w:p w14:paraId="594B14C4" w14:textId="77777777" w:rsidR="00222867" w:rsidRDefault="001E4DA1" w:rsidP="00222867">
      <w:pPr>
        <w:rPr>
          <w:rtl/>
        </w:rPr>
      </w:pPr>
    </w:p>
    <w:p w14:paraId="594B14C5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594B14C6" w14:textId="77777777" w:rsidR="00222867" w:rsidRDefault="001E4DA1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594B14C7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594B14C8" w14:textId="77777777" w:rsidR="00222867" w:rsidRPr="00AF57E9" w:rsidRDefault="001E4DA1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594B14CA" w14:textId="77777777" w:rsidTr="00E630D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C9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401F5" w14:paraId="594B14CF" w14:textId="77777777" w:rsidTr="008653E4">
        <w:trPr>
          <w:trHeight w:val="452"/>
        </w:trPr>
        <w:tc>
          <w:tcPr>
            <w:tcW w:w="9019" w:type="dxa"/>
            <w:tcBorders>
              <w:bottom w:val="single" w:sz="4" w:space="0" w:color="auto"/>
            </w:tcBorders>
          </w:tcPr>
          <w:p w14:paraId="594B14CB" w14:textId="77777777" w:rsidR="00C53D54" w:rsidRPr="00C25E6B" w:rsidRDefault="00C53D54" w:rsidP="00C53D54">
            <w:pPr>
              <w:numPr>
                <w:ilvl w:val="0"/>
                <w:numId w:val="17"/>
              </w:num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ניהול תחזוקה ושו"שים במערכת 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>נמלה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המנוהלת בחוות השרתים המרכזית של המשרד. </w:t>
            </w:r>
          </w:p>
          <w:p w14:paraId="594B14CD" w14:textId="02999B6E" w:rsidR="00C53D54" w:rsidRDefault="00C53D54" w:rsidP="00C53D54">
            <w:pPr>
              <w:numPr>
                <w:ilvl w:val="0"/>
                <w:numId w:val="17"/>
              </w:num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ניהול תחזוקה ושו"שים במערכת 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>נמלה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מודול ניהול סקרים טלפוניים. </w:t>
            </w:r>
          </w:p>
          <w:p w14:paraId="45DA381A" w14:textId="77777777" w:rsidR="00BE26DE" w:rsidRPr="00C25E6B" w:rsidRDefault="00BE26DE" w:rsidP="00BE26DE">
            <w:pPr>
              <w:numPr>
                <w:ilvl w:val="0"/>
                <w:numId w:val="17"/>
              </w:num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ניהול תחזוקה, אירוח, ושו"שים במערכת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>נמלה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המנוהלת בשרתי אירוח, לצורך החצנה "לעולם". </w:t>
            </w:r>
          </w:p>
          <w:p w14:paraId="594B14CE" w14:textId="482FA84B" w:rsidR="006401F5" w:rsidRPr="00BE26DE" w:rsidRDefault="006401F5" w:rsidP="00D917A5">
            <w:pPr>
              <w:pStyle w:val="af4"/>
              <w:spacing w:line="276" w:lineRule="auto"/>
              <w:ind w:left="360"/>
              <w:rPr>
                <w:rFonts w:ascii="Arial" w:hAnsi="Arial"/>
                <w:b/>
                <w:sz w:val="22"/>
                <w:szCs w:val="22"/>
                <w:rtl/>
              </w:rPr>
            </w:pPr>
          </w:p>
        </w:tc>
      </w:tr>
    </w:tbl>
    <w:p w14:paraId="594B14D0" w14:textId="77777777" w:rsidR="00222867" w:rsidRPr="00AF57E9" w:rsidRDefault="001E4DA1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594B14D1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594B14D2" w14:textId="77777777" w:rsidR="00222867" w:rsidRPr="00AF57E9" w:rsidRDefault="001E4DA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94B14D3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594B14D4" w14:textId="77777777" w:rsidR="00222867" w:rsidRPr="00AF57E9" w:rsidRDefault="001E4DA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594B14D9" w14:textId="77777777" w:rsidTr="00222867">
        <w:tc>
          <w:tcPr>
            <w:tcW w:w="3085" w:type="dxa"/>
            <w:hideMark/>
          </w:tcPr>
          <w:p w14:paraId="594B14D5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594B14D6" w14:textId="77777777"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594B14D7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594B14D8" w14:textId="77777777" w:rsidR="00222867" w:rsidRPr="00AF57E9" w:rsidRDefault="001E4DA1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594B14DA" w14:textId="77777777" w:rsidR="00222867" w:rsidRPr="00AF57E9" w:rsidRDefault="001E4DA1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C53D54" w14:paraId="594B14DD" w14:textId="77777777" w:rsidTr="007C4A53">
        <w:tc>
          <w:tcPr>
            <w:tcW w:w="2675" w:type="dxa"/>
            <w:shd w:val="clear" w:color="auto" w:fill="E6E6E6"/>
            <w:hideMark/>
          </w:tcPr>
          <w:p w14:paraId="594B14DB" w14:textId="77777777" w:rsidR="00C53D54" w:rsidRPr="00AF57E9" w:rsidRDefault="00C53D54" w:rsidP="00C53D5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594B14DC" w14:textId="77777777" w:rsidR="00C53D54" w:rsidRPr="00336915" w:rsidRDefault="00C53D54" w:rsidP="00C53D54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טופ סולושינס (ל.ה.ב.) בע"מ</w:t>
            </w:r>
          </w:p>
        </w:tc>
      </w:tr>
      <w:tr w:rsidR="00C53D54" w14:paraId="594B14E1" w14:textId="77777777" w:rsidTr="007C4A53">
        <w:tc>
          <w:tcPr>
            <w:tcW w:w="2675" w:type="dxa"/>
            <w:shd w:val="clear" w:color="auto" w:fill="E6E6E6"/>
            <w:hideMark/>
          </w:tcPr>
          <w:p w14:paraId="594B14DE" w14:textId="77777777" w:rsidR="00C53D54" w:rsidRPr="00AF57E9" w:rsidRDefault="00C53D54" w:rsidP="00C53D5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lastRenderedPageBreak/>
              <w:t xml:space="preserve">מספר הספק </w:t>
            </w:r>
          </w:p>
          <w:p w14:paraId="594B14DF" w14:textId="77777777" w:rsidR="00C53D54" w:rsidRPr="00AF57E9" w:rsidRDefault="00C53D54" w:rsidP="00C53D5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594B14E0" w14:textId="77777777" w:rsidR="00C53D54" w:rsidRPr="0053500C" w:rsidRDefault="00C53D54" w:rsidP="00C53D54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 w:rsidRPr="004067B3">
              <w:rPr>
                <w:rFonts w:ascii="Arial" w:hAnsi="Arial"/>
                <w:b/>
                <w:sz w:val="22"/>
                <w:szCs w:val="22"/>
                <w:rtl/>
              </w:rPr>
              <w:t>513880211</w:t>
            </w:r>
          </w:p>
        </w:tc>
      </w:tr>
      <w:tr w:rsidR="007548B0" w14:paraId="594B14E5" w14:textId="77777777" w:rsidTr="007C4A53">
        <w:tc>
          <w:tcPr>
            <w:tcW w:w="2675" w:type="dxa"/>
            <w:shd w:val="clear" w:color="auto" w:fill="E6E6E6"/>
            <w:hideMark/>
          </w:tcPr>
          <w:p w14:paraId="594B14E2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594B14E3" w14:textId="77777777"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594B14E4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36065D" w14:paraId="594B14E8" w14:textId="77777777" w:rsidTr="007C4A53">
        <w:tc>
          <w:tcPr>
            <w:tcW w:w="2675" w:type="dxa"/>
            <w:shd w:val="clear" w:color="auto" w:fill="E6E6E6"/>
            <w:hideMark/>
          </w:tcPr>
          <w:p w14:paraId="594B14E6" w14:textId="77777777" w:rsidR="0036065D" w:rsidRPr="0018125B" w:rsidRDefault="0036065D" w:rsidP="0036065D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77B8A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594B14E7" w14:textId="489304E8" w:rsidR="0036065D" w:rsidRPr="001E4DA1" w:rsidRDefault="001E4DA1" w:rsidP="001E4DA1">
            <w:pP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</w:pPr>
            <w:r w:rsidRPr="001E4DA1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 xml:space="preserve">143,272 לא כולל מע"מ </w:t>
            </w:r>
          </w:p>
        </w:tc>
      </w:tr>
      <w:tr w:rsidR="0036065D" w14:paraId="594B14EB" w14:textId="77777777" w:rsidTr="007C4A53">
        <w:tc>
          <w:tcPr>
            <w:tcW w:w="2675" w:type="dxa"/>
            <w:shd w:val="clear" w:color="auto" w:fill="E6E6E6"/>
            <w:hideMark/>
          </w:tcPr>
          <w:p w14:paraId="594B14E9" w14:textId="77777777" w:rsidR="0036065D" w:rsidRPr="0018125B" w:rsidRDefault="0036065D" w:rsidP="0036065D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77B8A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594B14EA" w14:textId="6B2A102D" w:rsidR="0036065D" w:rsidRPr="0053500C" w:rsidRDefault="001E4DA1" w:rsidP="00BE26DE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01/01/2024</w:t>
            </w:r>
            <w:r w:rsidR="0036065D"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="0036065D" w:rsidRPr="00F0471B">
              <w:rPr>
                <w:rFonts w:ascii="Arial" w:hAnsi="Arial"/>
                <w:b/>
                <w:sz w:val="22"/>
                <w:szCs w:val="22"/>
                <w:rtl/>
              </w:rPr>
              <w:t>–</w:t>
            </w:r>
            <w:r w:rsidR="0036065D"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31/12/20</w:t>
            </w:r>
            <w:r w:rsidR="0036065D"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 w:rsidR="00BE26DE">
              <w:rPr>
                <w:rFonts w:ascii="Arial" w:hAnsi="Arial" w:hint="cs"/>
                <w:b/>
                <w:sz w:val="22"/>
                <w:szCs w:val="22"/>
                <w:rtl/>
              </w:rPr>
              <w:t>4</w:t>
            </w:r>
          </w:p>
        </w:tc>
      </w:tr>
    </w:tbl>
    <w:p w14:paraId="594B14EC" w14:textId="77777777" w:rsidR="00222867" w:rsidRPr="00AF57E9" w:rsidRDefault="001E4DA1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594B14ED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bookmarkStart w:id="0" w:name="_GoBack"/>
      <w:bookmarkEnd w:id="0"/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594B14EE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594B14EF" w14:textId="77777777" w:rsidR="00222867" w:rsidRPr="00AF57E9" w:rsidRDefault="001E4DA1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594B14F0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594B14F1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594B14F2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594B14F3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594B14F4" w14:textId="77777777" w:rsidR="00222867" w:rsidRPr="00AF57E9" w:rsidRDefault="001E4DA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2"/>
      </w:tblGrid>
      <w:tr w:rsidR="00572407" w14:paraId="594B14F7" w14:textId="77777777" w:rsidTr="00C43315">
        <w:trPr>
          <w:trHeight w:val="779"/>
        </w:trPr>
        <w:tc>
          <w:tcPr>
            <w:tcW w:w="9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B14F5" w14:textId="77777777" w:rsidR="00C53D54" w:rsidRDefault="00C53D54" w:rsidP="00C53D54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מערכת "נמלה", המשמשת יחידות משרד שונות לניהול סקרים, מפותחת ומתוחזקת על ידי חברת </w:t>
            </w:r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טופ סולושינס (ל.ה.ב.) בע"מ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, נמצאת בבעלותה של החברה, ולמשרד הבריאות זכויות שימוש בה. </w:t>
            </w:r>
          </w:p>
          <w:p w14:paraId="594B14F6" w14:textId="77777777" w:rsidR="00572407" w:rsidRPr="000346D8" w:rsidRDefault="00C53D54" w:rsidP="00C53D54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למיטב ידיעתי, לנוכח מצב דברים בו קוד המקור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והקניין הרוחני במערכת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שייך לחברת </w:t>
            </w:r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טופ סולושינס (ל.ה.ב.) בע"מ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, היא היחידה המסוגלת לתחזק ולבצע את המשימות אשר פורטו לעיל במערכת.</w:t>
            </w:r>
          </w:p>
        </w:tc>
      </w:tr>
    </w:tbl>
    <w:p w14:paraId="594B14F8" w14:textId="77777777" w:rsidR="00222867" w:rsidRPr="00534CCB" w:rsidRDefault="001E4DA1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594B14F9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594B14FA" w14:textId="77777777" w:rsidR="00222867" w:rsidRPr="00AF57E9" w:rsidRDefault="001E4DA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94B14FB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594B14FC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C25E6B" w14:paraId="594B1502" w14:textId="77777777" w:rsidTr="0098429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4FD" w14:textId="0B04930E" w:rsidR="00C25E6B" w:rsidRPr="0053500C" w:rsidRDefault="00D917A5" w:rsidP="00656F9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טלי לוי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4FE" w14:textId="07C53745" w:rsidR="00C25E6B" w:rsidRPr="0053500C" w:rsidRDefault="00C25E6B" w:rsidP="00DD2E7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</w:t>
            </w:r>
            <w:r w:rsidR="00880CBD"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הפרויקט 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FF" w14:textId="0B6AC59D" w:rsidR="00C25E6B" w:rsidRDefault="00C25E6B" w:rsidP="00656F90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</w:p>
          <w:p w14:paraId="594B1500" w14:textId="2A78BA7D" w:rsidR="00C25E6B" w:rsidRDefault="00D917A5" w:rsidP="00656F90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inline distT="0" distB="0" distL="0" distR="0" wp14:anchorId="7497296B" wp14:editId="19D380EE">
                  <wp:extent cx="1263015" cy="374499"/>
                  <wp:effectExtent l="0" t="0" r="0" b="698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101" cy="375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4B1501" w14:textId="77777777" w:rsidR="00C25E6B" w:rsidRPr="0053500C" w:rsidRDefault="00C25E6B" w:rsidP="00656F90">
            <w:p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7548B0" w14:paraId="594B1506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3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4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5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594B1507" w14:textId="77777777" w:rsidR="00222867" w:rsidRDefault="001E4DA1" w:rsidP="00222867">
      <w:pPr>
        <w:rPr>
          <w:rtl/>
        </w:rPr>
      </w:pPr>
    </w:p>
    <w:p w14:paraId="594B1508" w14:textId="77777777"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הדעת, לאחר שוידאתי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14:paraId="594B1509" w14:textId="77777777"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B07843" w:rsidRPr="00AF57E9" w14:paraId="594B150D" w14:textId="77777777" w:rsidTr="006A14A3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50A" w14:textId="58678F6A" w:rsidR="00B07843" w:rsidRPr="0053500C" w:rsidRDefault="005551FF" w:rsidP="006A14A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lastRenderedPageBreak/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50B" w14:textId="77777777" w:rsidR="00B07843" w:rsidRPr="0053500C" w:rsidRDefault="00B07843" w:rsidP="006A14A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50C" w14:textId="220572EA" w:rsidR="00B07843" w:rsidRPr="00AF57E9" w:rsidRDefault="005551FF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 wp14:anchorId="46162D0F" wp14:editId="25D890FE">
                  <wp:extent cx="1943099" cy="714375"/>
                  <wp:effectExtent l="0" t="0" r="635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180" cy="71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7843" w:rsidRPr="00AF57E9" w14:paraId="594B1511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E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F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10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18125B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  <w:t>חתימה</w:t>
            </w:r>
          </w:p>
        </w:tc>
      </w:tr>
    </w:tbl>
    <w:p w14:paraId="594B1512" w14:textId="77777777" w:rsidR="00572407" w:rsidRPr="00817FBA" w:rsidRDefault="00572407" w:rsidP="00572407"/>
    <w:sectPr w:rsidR="0057240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60AE7B" w14:textId="77777777" w:rsidR="00421E86" w:rsidRDefault="00421E86">
      <w:r>
        <w:separator/>
      </w:r>
    </w:p>
  </w:endnote>
  <w:endnote w:type="continuationSeparator" w:id="0">
    <w:p w14:paraId="6A1F45C1" w14:textId="77777777" w:rsidR="00421E86" w:rsidRDefault="00421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594B153F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594B153B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94B153C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94B153D" w14:textId="7E1FF099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1E4DA1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1E4DA1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594B153E" w14:textId="77777777" w:rsidR="00354861" w:rsidRPr="0098529F" w:rsidRDefault="001E4DA1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594B1544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94B1540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41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94B1542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43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594B1547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594B1545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594B1546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594B1548" w14:textId="77777777" w:rsidR="00E678BB" w:rsidRPr="00354861" w:rsidRDefault="001E4DA1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C24B5" w14:textId="77777777" w:rsidR="00421E86" w:rsidRDefault="00421E86">
      <w:r>
        <w:separator/>
      </w:r>
    </w:p>
  </w:footnote>
  <w:footnote w:type="continuationSeparator" w:id="0">
    <w:p w14:paraId="53109B67" w14:textId="77777777" w:rsidR="00421E86" w:rsidRDefault="00421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594B151D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594B151B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594B151C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594B1524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594B151E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594B1549" wp14:editId="594B154A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594B151F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594B1520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594B1521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22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23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594B1529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94B1525" w14:textId="77777777" w:rsidR="009220EC" w:rsidRPr="00D84715" w:rsidRDefault="001E4DA1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94B1526" w14:textId="77777777" w:rsidR="009220EC" w:rsidRDefault="001E4DA1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27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28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594B152E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94B152A" w14:textId="77777777" w:rsidR="003D6D13" w:rsidRPr="00D84715" w:rsidRDefault="001E4DA1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94B152B" w14:textId="77777777" w:rsidR="003D6D13" w:rsidRPr="00D84715" w:rsidRDefault="001E4DA1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2C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2D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594B1533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94B152F" w14:textId="77777777" w:rsidR="009220EC" w:rsidRPr="00D84715" w:rsidRDefault="001E4DA1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94B1530" w14:textId="77777777" w:rsidR="009220EC" w:rsidRPr="00D84715" w:rsidRDefault="001E4DA1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31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32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594B1539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94B1534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594B1535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94B1536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94B1537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38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594B153A" w14:textId="77777777" w:rsidR="00E678BB" w:rsidRPr="00D84715" w:rsidRDefault="001E4DA1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1149E4"/>
    <w:multiLevelType w:val="hybridMultilevel"/>
    <w:tmpl w:val="A8901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D3568"/>
    <w:multiLevelType w:val="hybridMultilevel"/>
    <w:tmpl w:val="500C5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D235CC"/>
    <w:multiLevelType w:val="hybridMultilevel"/>
    <w:tmpl w:val="2B862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00D97"/>
    <w:multiLevelType w:val="hybridMultilevel"/>
    <w:tmpl w:val="4FB416A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4A7944BD"/>
    <w:multiLevelType w:val="hybridMultilevel"/>
    <w:tmpl w:val="0E14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1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1FD5A16"/>
    <w:multiLevelType w:val="hybridMultilevel"/>
    <w:tmpl w:val="2420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E0E7A"/>
    <w:multiLevelType w:val="multilevel"/>
    <w:tmpl w:val="0409001D"/>
    <w:numStyleLink w:val="SolelBulletList1"/>
  </w:abstractNum>
  <w:abstractNum w:abstractNumId="15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10"/>
  </w:num>
  <w:num w:numId="3">
    <w:abstractNumId w:val="0"/>
  </w:num>
  <w:num w:numId="4">
    <w:abstractNumId w:val="11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12"/>
  </w:num>
  <w:num w:numId="10">
    <w:abstractNumId w:val="15"/>
  </w:num>
  <w:num w:numId="11">
    <w:abstractNumId w:val="14"/>
  </w:num>
  <w:num w:numId="12">
    <w:abstractNumId w:val="8"/>
  </w:num>
  <w:num w:numId="13">
    <w:abstractNumId w:val="13"/>
  </w:num>
  <w:num w:numId="14">
    <w:abstractNumId w:val="2"/>
  </w:num>
  <w:num w:numId="15">
    <w:abstractNumId w:val="1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346D8"/>
    <w:rsid w:val="000E75F5"/>
    <w:rsid w:val="0018125B"/>
    <w:rsid w:val="001B1929"/>
    <w:rsid w:val="001B27BD"/>
    <w:rsid w:val="001E4DA1"/>
    <w:rsid w:val="002D5C29"/>
    <w:rsid w:val="00336CDD"/>
    <w:rsid w:val="0036065D"/>
    <w:rsid w:val="00421E86"/>
    <w:rsid w:val="004A4352"/>
    <w:rsid w:val="004E0B2C"/>
    <w:rsid w:val="00514ED8"/>
    <w:rsid w:val="00534CCB"/>
    <w:rsid w:val="005551FF"/>
    <w:rsid w:val="00572407"/>
    <w:rsid w:val="005779DF"/>
    <w:rsid w:val="006401F5"/>
    <w:rsid w:val="00643FC1"/>
    <w:rsid w:val="00675430"/>
    <w:rsid w:val="006A14A3"/>
    <w:rsid w:val="006D6F6C"/>
    <w:rsid w:val="00727BFF"/>
    <w:rsid w:val="007548B0"/>
    <w:rsid w:val="007813E5"/>
    <w:rsid w:val="007B41FD"/>
    <w:rsid w:val="007C4A53"/>
    <w:rsid w:val="00846A0E"/>
    <w:rsid w:val="00880CBD"/>
    <w:rsid w:val="00946D34"/>
    <w:rsid w:val="009532C5"/>
    <w:rsid w:val="00957A71"/>
    <w:rsid w:val="009B6B29"/>
    <w:rsid w:val="009F7FB7"/>
    <w:rsid w:val="00A662F8"/>
    <w:rsid w:val="00A77B8A"/>
    <w:rsid w:val="00A90EE3"/>
    <w:rsid w:val="00AE3478"/>
    <w:rsid w:val="00B07843"/>
    <w:rsid w:val="00B53C37"/>
    <w:rsid w:val="00B85624"/>
    <w:rsid w:val="00BC4C4D"/>
    <w:rsid w:val="00BE26DE"/>
    <w:rsid w:val="00C25E6B"/>
    <w:rsid w:val="00C43315"/>
    <w:rsid w:val="00C53D54"/>
    <w:rsid w:val="00C70AF8"/>
    <w:rsid w:val="00D3448C"/>
    <w:rsid w:val="00D35332"/>
    <w:rsid w:val="00D577F8"/>
    <w:rsid w:val="00D917A5"/>
    <w:rsid w:val="00DD2E73"/>
    <w:rsid w:val="00E42B1C"/>
    <w:rsid w:val="00E630D4"/>
    <w:rsid w:val="00E8203D"/>
    <w:rsid w:val="00F15B21"/>
    <w:rsid w:val="00F4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4B14B4"/>
  <w15:docId w15:val="{33C5656C-7E4F-4EA6-ABDB-4CA7A087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hps">
    <w:name w:val="hps"/>
    <w:rsid w:val="00E6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104943818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2018-10-15T07:43:12+00:00</SDDocDate>
    <elnewpapaerdate xmlns="276fb107-33e2-4c3f-bae8-9cd5efb2baae" xsi:nil="true"/>
    <SDHebDate xmlns="276fb107-33e2-4c3f-bae8-9cd5efb2baae">ו' בחשון, התשע"ט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Importance xmlns="276fb107-33e2-4c3f-bae8-9cd5efb2baae" xsi:nil="true"/>
    <SDExternalEntityConnected xmlns="276fb107-33e2-4c3f-bae8-9cd5efb2baa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customXml/itemProps2.xml><?xml version="1.0" encoding="utf-8"?>
<ds:datastoreItem xmlns:ds="http://schemas.openxmlformats.org/officeDocument/2006/customXml" ds:itemID="{98A99362-BFA8-42CE-9EF7-2007124F7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9EC0BD-FFAA-481C-80F9-FADBF3076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0</TotalTime>
  <Pages>2</Pages>
  <Words>391</Words>
  <Characters>1960</Characters>
  <Application>Microsoft Office Word</Application>
  <DocSecurity>4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חוות דעת ספק יחיד נמלה 2019 (2).docx.</vt:lpstr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חוות דעת ספק יחיד נמלה 2019 (2).docx.</dc:title>
  <dc:creator>Marina Paz</dc:creator>
  <cp:lastModifiedBy>דורין אמויאל</cp:lastModifiedBy>
  <cp:revision>2</cp:revision>
  <cp:lastPrinted>2018-09-13T09:22:00Z</cp:lastPrinted>
  <dcterms:created xsi:type="dcterms:W3CDTF">2023-09-21T11:33:00Z</dcterms:created>
  <dcterms:modified xsi:type="dcterms:W3CDTF">2023-09-21T11:33:00Z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